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3033"/>
        <w:gridCol w:w="3094"/>
        <w:gridCol w:w="1916"/>
        <w:gridCol w:w="1134"/>
        <w:gridCol w:w="1134"/>
        <w:gridCol w:w="1418"/>
        <w:gridCol w:w="2133"/>
      </w:tblGrid>
      <w:tr w:rsidR="00322F78" w:rsidTr="00D966B0">
        <w:trPr>
          <w:trHeight w:val="1985"/>
          <w:tblHeader/>
        </w:trPr>
        <w:tc>
          <w:tcPr>
            <w:tcW w:w="113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bookmarkStart w:id="0" w:name="_GoBack"/>
            <w:bookmarkEnd w:id="0"/>
            <w:r w:rsidRPr="00322F78">
              <w:rPr>
                <w:rFonts w:ascii="ISOCPEUR" w:hAnsi="ISOCPEUR"/>
                <w:b/>
                <w:sz w:val="28"/>
              </w:rPr>
              <w:t>Позиция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Тип, марка,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обозначение документа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опросного листа</w:t>
            </w:r>
          </w:p>
        </w:tc>
        <w:tc>
          <w:tcPr>
            <w:tcW w:w="309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Код обору-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22F78">
              <w:rPr>
                <w:rFonts w:ascii="ISOCPEUR" w:hAnsi="ISOCPEUR"/>
                <w:b/>
                <w:sz w:val="28"/>
              </w:rPr>
              <w:t>дования</w:t>
            </w:r>
            <w:proofErr w:type="spellEnd"/>
            <w:r w:rsidRPr="00322F78">
              <w:rPr>
                <w:rFonts w:ascii="ISOCPEUR" w:hAnsi="ISOCPEUR"/>
                <w:b/>
                <w:sz w:val="28"/>
              </w:rPr>
              <w:t>,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изделия,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материала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Завод-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22F78">
              <w:rPr>
                <w:rFonts w:ascii="ISOCPEUR" w:hAnsi="ISOCPEUR"/>
                <w:b/>
                <w:sz w:val="28"/>
              </w:rPr>
              <w:t>Еди</w:t>
            </w:r>
            <w:proofErr w:type="spellEnd"/>
            <w:r w:rsidRPr="00322F78">
              <w:rPr>
                <w:rFonts w:ascii="ISOCPEUR" w:hAnsi="ISOCPEUR"/>
                <w:b/>
                <w:sz w:val="28"/>
              </w:rPr>
              <w:t>-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22F78">
              <w:rPr>
                <w:rFonts w:ascii="ISOCPEUR" w:hAnsi="ISOCPEUR"/>
                <w:b/>
                <w:sz w:val="28"/>
              </w:rPr>
              <w:t>ница</w:t>
            </w:r>
            <w:proofErr w:type="spellEnd"/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22F78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322F78">
              <w:rPr>
                <w:rFonts w:ascii="ISOCPEUR" w:hAnsi="ISOCPEUR"/>
                <w:b/>
                <w:sz w:val="28"/>
              </w:rPr>
              <w:t>-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Коли-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22F78">
              <w:rPr>
                <w:rFonts w:ascii="ISOCPEUR" w:hAnsi="ISOCPEUR"/>
                <w:b/>
                <w:sz w:val="28"/>
              </w:rPr>
              <w:t>чество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Масса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единицы,</w:t>
            </w:r>
          </w:p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кг</w:t>
            </w:r>
          </w:p>
        </w:tc>
        <w:tc>
          <w:tcPr>
            <w:tcW w:w="2133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22F78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322F78" w:rsidTr="00D966B0">
        <w:trPr>
          <w:trHeight w:val="567"/>
          <w:tblHeader/>
        </w:trPr>
        <w:tc>
          <w:tcPr>
            <w:tcW w:w="113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309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2133" w:type="dxa"/>
            <w:shd w:val="clear" w:color="auto" w:fill="auto"/>
            <w:vAlign w:val="center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</w:t>
            </w: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ВРУ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ВП1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Крыша и основание 600х600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YKM40D-FO-KO-060-060-54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Стойка вертикальная 2000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YKM40D-FO-ST-200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Угол цоколя 100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FO-00D-KC-010-7035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цоколя 100х600 RAL7021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FO-00D-PC-010-060-7021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YKM40D-FO-FP-200-060-54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1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2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боковая 2000х600 IP54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Рым-болт М12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FO-00-RB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Светильник ДСО 2.0/20/Д/850/03/M/230AC IP40 FEREKS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2000000156132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Дверь метал. 2000х600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YKM40D-FO-DM-200-060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FO-00-PD-060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А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YKM40D-FO-VRA-060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YKM40D-FO-VRB-060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YKM40D-FO-BTS-006-016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Комплект для соединения шкафов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YKM40D-FO-JK-200-54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Пластина соединительная (8шт/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FO-00-CPL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KARAT </w:t>
            </w:r>
            <w:proofErr w:type="spellStart"/>
            <w:r w:rsidRPr="00322F78">
              <w:rPr>
                <w:rFonts w:ascii="ISOCPEUR" w:hAnsi="ISOCPEUR"/>
              </w:rPr>
              <w:t>Выкл-разъед</w:t>
            </w:r>
            <w:proofErr w:type="spellEnd"/>
            <w:r w:rsidRPr="00322F78">
              <w:rPr>
                <w:rFonts w:ascii="ISOCPEUR" w:hAnsi="ISOCPEUR"/>
              </w:rPr>
              <w:t>. ВРК реверс. без рукоятки 3P 630А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KA-VR20-3-0630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KARAT Рукоятка прямого управления ВРК реверс 630-800А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KA-VR20D-RY-0630-0800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G 50кА 250А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AR-MCCB-3G-050-0250A-ATUC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Расширители выводов MCCB 3P типоразмер G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AR-MCCBD-FC-000-3-02-C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A 35кА 80А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AR-MCCB-3A-035-0080A-ATUC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32А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AR-MCCB-3S-035-0032A-ATUC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Трансформатор тока ТТИ-40 600/5А 5ВА класс 0,5S МПИ08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ITT30-3-05-0600-08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Трансформатор тока ТТИ-40 600/5А 5ВА класс 0,5 МПИ08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ITT30-2-05-0600-08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Анализатор качества электроэнергии PQ720C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AR-PQ23-6-3-4-LCD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lastRenderedPageBreak/>
              <w:t>36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Реле фаз ORF-10 3ф. 2 </w:t>
            </w:r>
            <w:proofErr w:type="spellStart"/>
            <w:r w:rsidRPr="00322F78">
              <w:rPr>
                <w:rFonts w:ascii="ISOCPEUR" w:hAnsi="ISOCPEUR"/>
              </w:rPr>
              <w:t>конт</w:t>
            </w:r>
            <w:proofErr w:type="spellEnd"/>
            <w:r w:rsidRPr="00322F78">
              <w:rPr>
                <w:rFonts w:ascii="ISOCPEUR" w:hAnsi="ISOCPEUR"/>
              </w:rPr>
              <w:t xml:space="preserve">. 127-265В AC с контр. </w:t>
            </w:r>
            <w:proofErr w:type="spellStart"/>
            <w:r w:rsidRPr="00322F78">
              <w:rPr>
                <w:rFonts w:ascii="ISOCPEUR" w:hAnsi="ISOCPEUR"/>
              </w:rPr>
              <w:t>нейтр</w:t>
            </w:r>
            <w:proofErr w:type="spellEnd"/>
            <w:r w:rsidRPr="00322F78">
              <w:rPr>
                <w:rFonts w:ascii="ISOCPEUR" w:hAnsi="ISOCPEUR"/>
              </w:rPr>
              <w:t>. ONI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ORF-10-127-265VAC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Ограничитель на DIN-рейку (пластик)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YXD12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ARMAFIX Клемма винтовая CTS 2,5мм2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Заглушка для CTS 2,5/4мм2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YCT10-00-K03-002-ZGL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6х60х4000мм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YBC10-06-060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SM60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YIS11-60-20-B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5х40х4000мм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YBC10-05-040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ВП2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Крыша и основание 600х600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YKM40D-FO-KO-060-060-54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Стойка вертикальная 2000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YKM40D-FO-ST-200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Угол цоколя 100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FO-00D-KC-010-7035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цоколя 100х600 RAL7021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FO-00D-PC-010-060-7021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YKM40D-FO-FP-200-060-54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1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2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Рым-болт М12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FO-00-RB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Светильник ДСО 2.0/20/Д/850/03/M/230AC IP40 FEREKS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2000000156132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Дверь метал. 2000х600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YKM40D-FO-DM-200-060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FO-00-PD-060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А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YKM40D-FO-VRA-060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YKM40D-FO-VRB-060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YKM40D-FO-BTS-006-016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KARAT </w:t>
            </w:r>
            <w:proofErr w:type="spellStart"/>
            <w:r w:rsidRPr="00322F78">
              <w:rPr>
                <w:rFonts w:ascii="ISOCPEUR" w:hAnsi="ISOCPEUR"/>
              </w:rPr>
              <w:t>Выкл-разъед</w:t>
            </w:r>
            <w:proofErr w:type="spellEnd"/>
            <w:r w:rsidRPr="00322F78">
              <w:rPr>
                <w:rFonts w:ascii="ISOCPEUR" w:hAnsi="ISOCPEUR"/>
              </w:rPr>
              <w:t>. ВРК реверс. без рукоятки 3P 630А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KA-VR20-3-0630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KARAT Рукоятка прямого управления ВРК реверс 630-800А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KA-VR20D-RY-0630-0800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G 50кА 250А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AR-MCCB-3G-050-0250A-ATUC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Расширители выводов MCCB 3P типоразмер G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AR-MCCBD-FC-000-3-02-C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A 35кА 80А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AR-MCCB-3A-035-0080A-ATUC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32А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AR-MCCB-3S-035-0032A-ATUC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25А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AR-MCCB-3S-035-0025A-ATUC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Трансформатор тока ТТИ-40 600/5А 5ВА класс 0,5S МПИ08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ITT30-3-05-0600-08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Трансформатор тока ТТИ-40 600/5А 5ВА класс 0,5 МПИ08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ITT30-2-05-0600-08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Анализатор качества электроэнергии PQ720C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AR-PQ23-6-3-4-LCD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lastRenderedPageBreak/>
              <w:t>83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Реле фаз ORF-10 3ф. 2 </w:t>
            </w:r>
            <w:proofErr w:type="spellStart"/>
            <w:r w:rsidRPr="00322F78">
              <w:rPr>
                <w:rFonts w:ascii="ISOCPEUR" w:hAnsi="ISOCPEUR"/>
              </w:rPr>
              <w:t>конт</w:t>
            </w:r>
            <w:proofErr w:type="spellEnd"/>
            <w:r w:rsidRPr="00322F78">
              <w:rPr>
                <w:rFonts w:ascii="ISOCPEUR" w:hAnsi="ISOCPEUR"/>
              </w:rPr>
              <w:t xml:space="preserve">. 127-265В AC с контр. </w:t>
            </w:r>
            <w:proofErr w:type="spellStart"/>
            <w:r w:rsidRPr="00322F78">
              <w:rPr>
                <w:rFonts w:ascii="ISOCPEUR" w:hAnsi="ISOCPEUR"/>
              </w:rPr>
              <w:t>нейтр</w:t>
            </w:r>
            <w:proofErr w:type="spellEnd"/>
            <w:r w:rsidRPr="00322F78">
              <w:rPr>
                <w:rFonts w:ascii="ISOCPEUR" w:hAnsi="ISOCPEUR"/>
              </w:rPr>
              <w:t>. ONI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ORF-10-127-265VAC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Ограничитель на DIN-рейку (пластик)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YXD12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ARMAFIX Клемма винтовая CTS 2,5мм2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Заглушка для CTS 2,5/4мм2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YCT10-00-K03-002-ZGL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6х60х4000мм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YBC10-06-060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SM60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YIS11-60-20-B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5х40х4000мм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YBC10-05-040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РП1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Крыша и основание 600х600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YKM40D-FO-KO-060-060-54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Стойка вертикальная 2000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YKM40D-FO-ST-200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Угол цоколя 100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FO-00D-KC-010-7035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цоколя 100х600 RAL7021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FO-00D-PC-010-060-7021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99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YKM40D-FO-FP-200-060-54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1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2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Рым-болт М12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FO-00-RB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Светильник ДСО 2.0/20/Д/850/03/M/230AC IP40 FEREKS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2000000156132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Дверь метал. 2000х600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YKM40D-FO-DM-200-060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FO-00-PD-060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А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YKM40D-FO-VRA-060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YKM40D-FO-VRB-060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YKM40D-FO-BTS-006-016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25А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AR-MCCB-3S-035-0025A-ATUC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32А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AR-MCCB-3S-035-0032A-ATUC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20А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AR-MCCB-3S-035-0020A-ATUC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A 35кА 80А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AR-MCCB-3A-035-0080A-ATUC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A 35кА 100А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AR-MCCB-3A-035-0100A-ATUC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M10N 1P C 16А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AR-M10N-1-C016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6х60х4000мм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YBC10-06-060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119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SM60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YIS11-60-20-B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5х30х4000мм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YBC10-05-030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ступенчатый ИС4-30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YIS11-4-30-B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РП2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Крыша и основание 800х600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YKM40D-FO-KO-080-060-54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lastRenderedPageBreak/>
              <w:t>125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Стойка вертикальная 2000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YKM40D-FO-ST-200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Угол цоколя 100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FO-00D-KC-010-7035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цоколя 100х800 RAL7021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FO-00D-PC-010-080-7021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задняя 2000х800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YKM40D-FO-FP-200-080-54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1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2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Рым-болт М12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FO-00-RB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Светильник ДСО 2.0/20/Д/850/03/M/230AC IP40 FEREKS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2000000156132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Дверь метал. 2000х800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YKM40D-FO-DM-200-080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А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YKM40D-FO-VRA-060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YKM40D-FO-VRB-080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YKM40D-FO-BTS-006-016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139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40А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AR-MCCB-3S-035-0040A-ATUC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32А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AR-MCCB-3S-035-0032A-ATUC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50А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AR-MCCB-3S-035-0050A-ATUC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63А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AR-MCCB-3S-035-0063A-ATUC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25А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AR-MCCB-3S-035-0025A-ATUC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A 35кА 80А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AR-MCCB-3A-035-0080A-ATUC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Контактор КМИ-А-34012 LC1D 40А 230В/АС3 1NO/1NC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AR-ACC-31-040-230-11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Контактор КМИ-А-48012 LC1D 80А 230В/АС3 1NO/1NC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AR-ACC-41-080-230-11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148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Контактор КМИ-А-49512 LC1D 95А 230В/АС3 1NO/1NC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AR-ACC-41-095-230-11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Ограничитель на DIN-рейку (пластик)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YXD12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ARMAFIX Клемма винтовая CTS 2,5мм2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Заглушка для CTS 2,5/4мм2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YCT10-00-K03-002-ZGL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6х60х4000мм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YBC10-06-060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SM60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YIS11-60-20-B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5х30х4000мм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YBC10-05-030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ступенчатый ИС4-30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YIS11-4-30-B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159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АВР1 с РП3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Крыша и основание 600х600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YKM40D-FO-KO-060-060-54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Стойка вертикальная 2000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YKM40D-FO-ST-200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Угол цоколя 100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FO-00D-KC-010-7035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цоколя 100х600 RAL7021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FO-00D-PC-010-060-7021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YKM40D-FO-FP-200-060-54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lastRenderedPageBreak/>
              <w:t>165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1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2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боковая 2000х600 IP54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Рым-болт М12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FO-00-RB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169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Светильник ДСО 2.0/20/Д/850/03/M/230AC IP40 FEREKS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2000000156132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Дверь метал. 2000х600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YKM40D-FO-DM-200-060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FO-00-PD-060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А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YKM40D-FO-VRA-060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YKM40D-FO-VRB-060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YKM40D-FO-BTS-006-016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ARMAT Авт. выкл. лит. корпус 3P A 50кА 125А эл. </w:t>
            </w:r>
            <w:proofErr w:type="spellStart"/>
            <w:r w:rsidRPr="00322F78">
              <w:rPr>
                <w:rFonts w:ascii="ISOCPEUR" w:hAnsi="ISOCPEUR"/>
              </w:rPr>
              <w:t>станд</w:t>
            </w:r>
            <w:proofErr w:type="spellEnd"/>
            <w:r w:rsidRPr="00322F78">
              <w:rPr>
                <w:rFonts w:ascii="ISOCPEUR" w:hAnsi="ISOCPEUR"/>
              </w:rPr>
              <w:t>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AR-MCCB-3A-050-0125A-ELSC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179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Контактор КМИ-А-48012 LC1D 80А 230В/АС3 1NO/1NC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AR-ACC-41-080-230-11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Механизм блокировки для </w:t>
            </w:r>
            <w:proofErr w:type="gramStart"/>
            <w:r w:rsidRPr="00322F78">
              <w:rPr>
                <w:rFonts w:ascii="ISOCPEUR" w:hAnsi="ISOCPEUR"/>
              </w:rPr>
              <w:t>КМИ(</w:t>
            </w:r>
            <w:proofErr w:type="gramEnd"/>
            <w:r w:rsidRPr="00322F78">
              <w:rPr>
                <w:rFonts w:ascii="ISOCPEUR" w:hAnsi="ISOCPEUR"/>
              </w:rPr>
              <w:t>40А-95А)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KKM30D-MB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 дополнительный фронтальный 2НО+2НЗ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LADN22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Реле фаз ORF-10 3ф. 2 </w:t>
            </w:r>
            <w:proofErr w:type="spellStart"/>
            <w:r w:rsidRPr="00322F78">
              <w:rPr>
                <w:rFonts w:ascii="ISOCPEUR" w:hAnsi="ISOCPEUR"/>
              </w:rPr>
              <w:t>конт</w:t>
            </w:r>
            <w:proofErr w:type="spellEnd"/>
            <w:r w:rsidRPr="00322F78">
              <w:rPr>
                <w:rFonts w:ascii="ISOCPEUR" w:hAnsi="ISOCPEUR"/>
              </w:rPr>
              <w:t xml:space="preserve">. 127-265В AC с контр. </w:t>
            </w:r>
            <w:proofErr w:type="spellStart"/>
            <w:r w:rsidRPr="00322F78">
              <w:rPr>
                <w:rFonts w:ascii="ISOCPEUR" w:hAnsi="ISOCPEUR"/>
              </w:rPr>
              <w:t>нейтр</w:t>
            </w:r>
            <w:proofErr w:type="spellEnd"/>
            <w:r w:rsidRPr="00322F78">
              <w:rPr>
                <w:rFonts w:ascii="ISOCPEUR" w:hAnsi="ISOCPEUR"/>
              </w:rPr>
              <w:t>. ONI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ORF-10-127-265VAC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Лампа AD22DS(LED)матрица d22мм зеленый 230В AC/DC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BLS10-ADDS-230-K06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Лампа AD22DS(LED)матрица d22мм желтый 230В AC/DC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BLS10-ADDS-230-K05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189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Ограничитель на DIN-рейку (пластик)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YXD12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ARMAFIX Клемма винтовая CTS 2,5мм2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Заглушка для CTS 2,5/4мм2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YCT10-00-K03-002-ZGL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Трансформатор тока ТТИ-А 100/5А 5ВА класс 0,5 МПИ08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ITT10-2-05-0100-08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Анализатор качества электроэнергии PQ720C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AR-PQ23-6-3-4-LCD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199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32А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AR-MCCB-3S-035-0032A-ATUC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25А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AR-MCCB-3S-035-0025A-ATUC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16А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AR-MCCB-3S-035-0016A-ATUC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M10N 1P C 16А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AR-M10N-1-C016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TEKFOR Шины на DIN-рейку (кросс-модуль) ШНК 4х15 3L+PEN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TF-DN10-4-15-125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TEKFOR DIN-рейка 35х15х1,5мм оцинкованная 100см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TF-DN25-0100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Контактор КМИ-А-34012 LC1D 40А 230В/АС3 1NO/1NC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AR-ACC-31-040-230-11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5х30х4000мм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YBC10-05-030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SM30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YIS11-30-08-B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АВР2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Крыша и основание 600х600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YKM40D-FO-KO-060-060-54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Стойка вертикальная 2000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YKM40D-FO-ST-200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lastRenderedPageBreak/>
              <w:t>215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Угол цоколя 100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FO-00D-KC-010-7035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цоколя 100х600 RAL7021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FO-00D-PC-010-060-7021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YKM40D-FO-FP-200-060-54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1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219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2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боковая 2000х600 IP54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YKM40D-FO-SP-200-060-54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Рым-болт М12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FO-00-RB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Светильник ДСО 2.0/20/Д/850/03/M/230AC IP40 FEREKS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2000000156132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Дверь метал. 2000х600 RAL3020 красная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YKM40D-FO-DMR-200-060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FO-00-PD-060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А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YKM40D-FO-VRA-060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YKM40D-FO-VRB-060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YKM40D-FO-BTS-006-016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229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Комплект для соединения шкафов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YKM40D-FO-JK-200-54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Пластина соединительная (8шт/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FO-00-CPL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A 35кА 125А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D966B0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D966B0">
              <w:rPr>
                <w:rFonts w:ascii="ISOCPEUR" w:hAnsi="ISOCPEUR"/>
                <w:lang w:val="en-US"/>
              </w:rPr>
              <w:t>AR-MCCB-3A-035-0125A-ATUC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Контактор КТИ-51503 реверс 150А 230В/АС3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KKT53-150-230-10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Приставка ПКИ-22 дополнительные контакты 2NO+2NC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KPK10-22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 xml:space="preserve">Реле фаз ORF-10 3ф. 2 </w:t>
            </w:r>
            <w:proofErr w:type="spellStart"/>
            <w:r w:rsidRPr="00322F78">
              <w:rPr>
                <w:rFonts w:ascii="ISOCPEUR" w:hAnsi="ISOCPEUR"/>
              </w:rPr>
              <w:t>конт</w:t>
            </w:r>
            <w:proofErr w:type="spellEnd"/>
            <w:r w:rsidRPr="00322F78">
              <w:rPr>
                <w:rFonts w:ascii="ISOCPEUR" w:hAnsi="ISOCPEUR"/>
              </w:rPr>
              <w:t xml:space="preserve">. 127-265В AC с контр. </w:t>
            </w:r>
            <w:proofErr w:type="spellStart"/>
            <w:r w:rsidRPr="00322F78">
              <w:rPr>
                <w:rFonts w:ascii="ISOCPEUR" w:hAnsi="ISOCPEUR"/>
              </w:rPr>
              <w:t>нейтр</w:t>
            </w:r>
            <w:proofErr w:type="spellEnd"/>
            <w:r w:rsidRPr="00322F78">
              <w:rPr>
                <w:rFonts w:ascii="ISOCPEUR" w:hAnsi="ISOCPEUR"/>
              </w:rPr>
              <w:t>. ONI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ORF-10-127-265VAC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239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Лампа AD22DS(LED)матрица d22мм зеленый 230В AC/DC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BLS10-ADDS-230-K06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240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Лампа AD22DS(LED)матрица d22мм желтый 230В AC/DC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BLS10-ADDS-230-K05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241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Контактор КМИ-А-11812 LC1D 18А 230В/АС3 1NO/1NC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AR-ACC-11-018-230-11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243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Ограничитель на DIN-рейку (пластик)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YXD12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244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ARMAFIX Клемма винтовая CTS 2,5мм2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245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Заглушка для CTS 2,5/4мм2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YCT10-00-K03-002-ZGL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247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Трансформатор тока ТТИ-А 150/5А 5ВА класс 0,5 МПИ08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ITT10-2-05-0150-08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249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Анализатор качества электроэнергии PQ720C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AR-PQ23-6-3-4-LCD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3P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AR-M06N-3-C006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TEKFOR DIN-рейка 35х15х1,5мм оцинкованная 100см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TF-DN25-0100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5х30х4000мм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YBC10-05-030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SM30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YIS11-30-08-B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ПЭСПЗ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Крыша и основание 800х600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YKM40D-FO-KO-080-060-54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Стойка вертикальная 2000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YKM40D-FO-ST-200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259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Угол цоколя 100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FO-00D-KC-010-7035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цоколя 100х800 RAL7021 (2шт/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FO-00D-PC-010-080-7021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lastRenderedPageBreak/>
              <w:t>261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Панель задняя 2000х800 IP54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YKM40D-FO-FP-200-080-54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1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FO-00-NPE-1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Кронштейн N-PE тип 2 (2шт/</w:t>
            </w: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FO-00-NPE-2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упак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Рым-болт М12 (4шт/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FO-00-RB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Светильник ДСО 2.0/20/Д/850/03/M/230AC IP40 FEREKS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2000000156132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AR-M06N-1-C006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Дверь метал. 2000х800 RAL3020 красная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YKM40D-FO-DMR-200-080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А 600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YKM40D-FO-VRA-060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269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YKM40D-FO-VRB-080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270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  <w:r w:rsidRPr="00322F78">
              <w:rPr>
                <w:rFonts w:ascii="ISOCPEUR" w:hAnsi="ISOCPEUR"/>
              </w:rPr>
              <w:t>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YKM40D-FO-BTS-006-016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272</w:t>
            </w:r>
          </w:p>
        </w:tc>
        <w:tc>
          <w:tcPr>
            <w:tcW w:w="7371" w:type="dxa"/>
            <w:shd w:val="clear" w:color="auto" w:fill="auto"/>
          </w:tcPr>
          <w:p w:rsidR="00322F78" w:rsidRPr="001C0EB8" w:rsidRDefault="00322F78" w:rsidP="00322F78">
            <w:pPr>
              <w:rPr>
                <w:rFonts w:ascii="ISOCPEUR" w:hAnsi="ISOCPEUR"/>
                <w:lang w:val="en-US"/>
              </w:rPr>
            </w:pPr>
            <w:r w:rsidRPr="00322F78">
              <w:rPr>
                <w:rFonts w:ascii="ISOCPEUR" w:hAnsi="ISOCPEUR"/>
              </w:rPr>
              <w:t xml:space="preserve">ARMAT Авт. выкл. без </w:t>
            </w:r>
            <w:proofErr w:type="spellStart"/>
            <w:r w:rsidRPr="00322F78">
              <w:rPr>
                <w:rFonts w:ascii="ISOCPEUR" w:hAnsi="ISOCPEUR"/>
              </w:rPr>
              <w:t>тепл</w:t>
            </w:r>
            <w:proofErr w:type="spellEnd"/>
            <w:r w:rsidRPr="00322F78">
              <w:rPr>
                <w:rFonts w:ascii="ISOCPEUR" w:hAnsi="ISOCPEUR"/>
              </w:rPr>
              <w:t xml:space="preserve">. </w:t>
            </w:r>
            <w:proofErr w:type="spellStart"/>
            <w:r w:rsidRPr="00322F78">
              <w:rPr>
                <w:rFonts w:ascii="ISOCPEUR" w:hAnsi="ISOCPEUR"/>
              </w:rPr>
              <w:t>расц</w:t>
            </w:r>
            <w:proofErr w:type="spellEnd"/>
            <w:r w:rsidRPr="00322F78">
              <w:rPr>
                <w:rFonts w:ascii="ISOCPEUR" w:hAnsi="ISOCPEUR"/>
              </w:rPr>
              <w:t xml:space="preserve">. </w:t>
            </w:r>
            <w:r w:rsidRPr="001C0EB8">
              <w:rPr>
                <w:rFonts w:ascii="ISOCPEUR" w:hAnsi="ISOCPEUR"/>
                <w:lang w:val="en-US"/>
              </w:rPr>
              <w:t>M10N-MA 3P D 25</w:t>
            </w:r>
            <w:r w:rsidRPr="00322F78">
              <w:rPr>
                <w:rFonts w:ascii="ISOCPEUR" w:hAnsi="ISOCPEUR"/>
              </w:rPr>
              <w:t>А</w:t>
            </w:r>
            <w:r w:rsidRPr="001C0EB8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033" w:type="dxa"/>
            <w:shd w:val="clear" w:color="auto" w:fill="auto"/>
          </w:tcPr>
          <w:p w:rsidR="00322F78" w:rsidRPr="001C0EB8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AR-M10N-MA-3-D025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273</w:t>
            </w:r>
          </w:p>
        </w:tc>
        <w:tc>
          <w:tcPr>
            <w:tcW w:w="7371" w:type="dxa"/>
            <w:shd w:val="clear" w:color="auto" w:fill="auto"/>
          </w:tcPr>
          <w:p w:rsidR="00322F78" w:rsidRPr="001C0EB8" w:rsidRDefault="00322F78" w:rsidP="00322F78">
            <w:pPr>
              <w:rPr>
                <w:rFonts w:ascii="ISOCPEUR" w:hAnsi="ISOCPEUR"/>
                <w:lang w:val="en-US"/>
              </w:rPr>
            </w:pPr>
            <w:r w:rsidRPr="00322F78">
              <w:rPr>
                <w:rFonts w:ascii="ISOCPEUR" w:hAnsi="ISOCPEUR"/>
              </w:rPr>
              <w:t xml:space="preserve">ARMAT Авт. выкл. без </w:t>
            </w:r>
            <w:proofErr w:type="spellStart"/>
            <w:r w:rsidRPr="00322F78">
              <w:rPr>
                <w:rFonts w:ascii="ISOCPEUR" w:hAnsi="ISOCPEUR"/>
              </w:rPr>
              <w:t>тепл</w:t>
            </w:r>
            <w:proofErr w:type="spellEnd"/>
            <w:r w:rsidRPr="00322F78">
              <w:rPr>
                <w:rFonts w:ascii="ISOCPEUR" w:hAnsi="ISOCPEUR"/>
              </w:rPr>
              <w:t xml:space="preserve">. </w:t>
            </w:r>
            <w:proofErr w:type="spellStart"/>
            <w:r w:rsidRPr="00322F78">
              <w:rPr>
                <w:rFonts w:ascii="ISOCPEUR" w:hAnsi="ISOCPEUR"/>
              </w:rPr>
              <w:t>расц</w:t>
            </w:r>
            <w:proofErr w:type="spellEnd"/>
            <w:r w:rsidRPr="00322F78">
              <w:rPr>
                <w:rFonts w:ascii="ISOCPEUR" w:hAnsi="ISOCPEUR"/>
              </w:rPr>
              <w:t xml:space="preserve">. </w:t>
            </w:r>
            <w:r w:rsidRPr="001C0EB8">
              <w:rPr>
                <w:rFonts w:ascii="ISOCPEUR" w:hAnsi="ISOCPEUR"/>
                <w:lang w:val="en-US"/>
              </w:rPr>
              <w:t>M10N-MA 3P D 32</w:t>
            </w:r>
            <w:r w:rsidRPr="00322F78">
              <w:rPr>
                <w:rFonts w:ascii="ISOCPEUR" w:hAnsi="ISOCPEUR"/>
              </w:rPr>
              <w:t>А</w:t>
            </w:r>
            <w:r w:rsidRPr="001C0EB8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033" w:type="dxa"/>
            <w:shd w:val="clear" w:color="auto" w:fill="auto"/>
          </w:tcPr>
          <w:p w:rsidR="00322F78" w:rsidRPr="001C0EB8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AR-M10N-MA-3-D032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275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M10N 1P C 16А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AR-M10N-1-C016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277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25А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1C0EB8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1C0EB8">
              <w:rPr>
                <w:rFonts w:ascii="ISOCPEUR" w:hAnsi="ISOCPEUR"/>
                <w:lang w:val="en-US"/>
              </w:rPr>
              <w:t>AR-MCCB-3S-035-0025A-ATUC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278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Авт. выкл. лит. корпус 3P S 35кА 16А ТМ рег.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1C0EB8" w:rsidRDefault="00322F78" w:rsidP="00322F78">
            <w:pPr>
              <w:jc w:val="center"/>
              <w:rPr>
                <w:rFonts w:ascii="ISOCPEUR" w:hAnsi="ISOCPEUR"/>
                <w:lang w:val="en-US"/>
              </w:rPr>
            </w:pPr>
            <w:r w:rsidRPr="001C0EB8">
              <w:rPr>
                <w:rFonts w:ascii="ISOCPEUR" w:hAnsi="ISOCPEUR"/>
                <w:lang w:val="en-US"/>
              </w:rPr>
              <w:t>AR-MCCB-3S-035-0016A-ATUC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280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ARMAT Контактор модульный KMR 20А 230В AC 2НО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AR-KMR10-020-20-230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282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Ограничитель на DIN-рейку (пластик)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YXD12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283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ARMAFIX Клемма винтовая CTS 2,5мм2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284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Заглушка для CTS 2,5/4мм2 серая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YCT10-00-K03-002-ZGL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285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TEKFOR DIN-рейка 35х15х1,5мм оцинкованная 100см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TF-DN25-0100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286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Шина М1Т 5х30х4000мм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YBC10-05-030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287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SM30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YIS11-30-08-B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  <w:tr w:rsidR="00322F78" w:rsidTr="00D966B0"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288</w:t>
            </w:r>
          </w:p>
        </w:tc>
        <w:tc>
          <w:tcPr>
            <w:tcW w:w="7371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Изолятор ступенчатый ИС4-30 (М8) силовой с болтом IEK</w:t>
            </w:r>
          </w:p>
        </w:tc>
        <w:tc>
          <w:tcPr>
            <w:tcW w:w="3033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309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YIS11-4-30-B</w:t>
            </w:r>
          </w:p>
        </w:tc>
        <w:tc>
          <w:tcPr>
            <w:tcW w:w="1916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proofErr w:type="spellStart"/>
            <w:r w:rsidRPr="00322F7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  <w:r w:rsidRPr="00322F7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2F78" w:rsidRPr="00322F78" w:rsidRDefault="00322F78" w:rsidP="00322F7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33" w:type="dxa"/>
            <w:shd w:val="clear" w:color="auto" w:fill="auto"/>
          </w:tcPr>
          <w:p w:rsidR="00322F78" w:rsidRPr="00322F78" w:rsidRDefault="00322F78" w:rsidP="00322F78">
            <w:pPr>
              <w:rPr>
                <w:rFonts w:ascii="ISOCPEUR" w:hAnsi="ISOCPEUR"/>
              </w:rPr>
            </w:pPr>
          </w:p>
        </w:tc>
      </w:tr>
    </w:tbl>
    <w:p w:rsidR="001B1B58" w:rsidRPr="00322F78" w:rsidRDefault="001B1B58" w:rsidP="00322F78"/>
    <w:sectPr w:rsidR="001B1B58" w:rsidRPr="00322F78" w:rsidSect="008A62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F27" w:rsidRDefault="00234F27">
      <w:r>
        <w:separator/>
      </w:r>
    </w:p>
  </w:endnote>
  <w:endnote w:type="continuationSeparator" w:id="0">
    <w:p w:rsidR="00234F27" w:rsidRDefault="0023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EB8" w:rsidRDefault="001C0EB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D6ED0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1C0EB8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Школа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Default="001C0EB8" w:rsidP="00AF6FB5">
          <w:pPr>
            <w:pStyle w:val="a6"/>
            <w:keepLines/>
            <w:jc w:val="center"/>
            <w:rPr>
              <w:rFonts w:ascii="ISOCPEUR" w:hAnsi="ISOCPEUR"/>
            </w:rPr>
          </w:pPr>
          <w:r>
            <w:rPr>
              <w:rFonts w:ascii="ISOCPEUR" w:hAnsi="ISOCPEUR"/>
            </w:rPr>
            <w:t>Вводно-распределительное устройство</w:t>
          </w:r>
        </w:p>
        <w:p w:rsidR="001C0EB8" w:rsidRPr="00EF2DE1" w:rsidRDefault="001C0EB8" w:rsidP="001C0EB8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1C0EB8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>
                <wp:extent cx="631825" cy="279178"/>
                <wp:effectExtent l="0" t="0" r="0" b="6985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714" cy="280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F27" w:rsidRDefault="00234F27">
      <w:r>
        <w:separator/>
      </w:r>
    </w:p>
  </w:footnote>
  <w:footnote w:type="continuationSeparator" w:id="0">
    <w:p w:rsidR="00234F27" w:rsidRDefault="00234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EB8" w:rsidRDefault="001C0EB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EB8" w:rsidRDefault="001C0EB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3814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C0EB8"/>
    <w:rsid w:val="001D2FF6"/>
    <w:rsid w:val="001D3D2C"/>
    <w:rsid w:val="001E6EE8"/>
    <w:rsid w:val="002005C5"/>
    <w:rsid w:val="002216CD"/>
    <w:rsid w:val="0023138D"/>
    <w:rsid w:val="0023407B"/>
    <w:rsid w:val="00234F27"/>
    <w:rsid w:val="00252A21"/>
    <w:rsid w:val="00260A6F"/>
    <w:rsid w:val="002631C7"/>
    <w:rsid w:val="0026420A"/>
    <w:rsid w:val="00280256"/>
    <w:rsid w:val="002B7646"/>
    <w:rsid w:val="00302DCF"/>
    <w:rsid w:val="00322F78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1C8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141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966B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</Template>
  <TotalTime>2</TotalTime>
  <Pages>7</Pages>
  <Words>2910</Words>
  <Characters>15948</Characters>
  <Application>Microsoft Office Word</Application>
  <DocSecurity>4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ИЭК</Company>
  <LinksUpToDate>false</LinksUpToDate>
  <CharactersWithSpaces>18821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m.Trish</dc:creator>
  <cp:keywords/>
  <dc:description/>
  <cp:lastModifiedBy>Павлова Наталья Олеговна</cp:lastModifiedBy>
  <cp:revision>2</cp:revision>
  <cp:lastPrinted>2020-04-24T09:03:00Z</cp:lastPrinted>
  <dcterms:created xsi:type="dcterms:W3CDTF">2026-09-10T09:02:00Z</dcterms:created>
  <dcterms:modified xsi:type="dcterms:W3CDTF">2026-09-10T09:02:00Z</dcterms:modified>
</cp:coreProperties>
</file>